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104" w:rsidRPr="001D54E2" w:rsidRDefault="00660E56" w:rsidP="00501C61">
      <w:pPr>
        <w:ind w:left="4395"/>
        <w:rPr>
          <w:rFonts w:ascii="Californian FB" w:hAnsi="Californian FB"/>
          <w:sz w:val="52"/>
          <w:szCs w:val="52"/>
        </w:rPr>
      </w:pPr>
      <w:r w:rsidRPr="008B24C6">
        <w:rPr>
          <w:b/>
          <w:noProof/>
          <w:color w:val="FFFF0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-288290</wp:posOffset>
                </wp:positionH>
                <wp:positionV relativeFrom="paragraph">
                  <wp:posOffset>-150495</wp:posOffset>
                </wp:positionV>
                <wp:extent cx="2305050" cy="1546227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546227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3969" w:rsidRPr="008B24C6" w:rsidRDefault="001D54E2" w:rsidP="00073969">
                            <w:pPr>
                              <w:ind w:left="142"/>
                              <w:rPr>
                                <w:rFonts w:ascii="Bookman Old Style" w:hAnsi="Bookman Old Style"/>
                                <w:b/>
                                <w:color w:val="404040" w:themeColor="text1" w:themeTint="BF"/>
                              </w:rPr>
                            </w:pPr>
                            <w:r w:rsidRPr="001D54E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4517" cy="209550"/>
                                  <wp:effectExtent l="0" t="0" r="8255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158" cy="211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73969" w:rsidRPr="008B24C6">
                              <w:rPr>
                                <w:rFonts w:ascii="Bookman Old Style" w:hAnsi="Bookman Old Style"/>
                                <w:b/>
                                <w:color w:val="404040" w:themeColor="text1" w:themeTint="BF"/>
                              </w:rPr>
                              <w:t>COORDONNEES</w:t>
                            </w:r>
                          </w:p>
                          <w:p w:rsidR="00073969" w:rsidRDefault="00073969" w:rsidP="00073969">
                            <w:pPr>
                              <w:ind w:left="142"/>
                            </w:pPr>
                          </w:p>
                          <w:p w:rsidR="00073969" w:rsidRDefault="00073969" w:rsidP="00073969">
                            <w:pPr>
                              <w:ind w:left="142"/>
                            </w:pPr>
                            <w:r>
                              <w:sym w:font="Wingdings" w:char="F028"/>
                            </w:r>
                            <w:r>
                              <w:t xml:space="preserve"> 06 46 81 85 50</w:t>
                            </w:r>
                          </w:p>
                          <w:p w:rsidR="00073969" w:rsidRDefault="00073969" w:rsidP="00073969">
                            <w:pPr>
                              <w:ind w:left="142"/>
                            </w:pPr>
                          </w:p>
                          <w:p w:rsidR="00073969" w:rsidRPr="00073969" w:rsidRDefault="00073969" w:rsidP="00073969">
                            <w:pPr>
                              <w:ind w:left="142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sym w:font="Wingdings" w:char="F02A"/>
                            </w:r>
                            <w:hyperlink r:id="rId12" w:history="1">
                              <w:r w:rsidR="00660E56" w:rsidRPr="00691FE8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sandrine.clement31@gmail.com</w:t>
                              </w:r>
                            </w:hyperlink>
                          </w:p>
                          <w:p w:rsidR="00073969" w:rsidRDefault="00073969" w:rsidP="00073969">
                            <w:pPr>
                              <w:ind w:left="142"/>
                            </w:pPr>
                          </w:p>
                          <w:p w:rsidR="00073969" w:rsidRDefault="00073969" w:rsidP="00073969">
                            <w:pPr>
                              <w:ind w:left="142"/>
                            </w:pPr>
                            <w:r>
                              <w:sym w:font="Wingdings" w:char="F0A4"/>
                            </w:r>
                            <w:r>
                              <w:t xml:space="preserve"> 14 rue de </w:t>
                            </w:r>
                            <w:proofErr w:type="spellStart"/>
                            <w:r>
                              <w:t>Boutelaygue</w:t>
                            </w:r>
                            <w:proofErr w:type="spellEnd"/>
                          </w:p>
                          <w:p w:rsidR="00073969" w:rsidRDefault="00073969" w:rsidP="00073969">
                            <w:pPr>
                              <w:ind w:left="426"/>
                            </w:pPr>
                            <w:r>
                              <w:t>31220 C</w:t>
                            </w:r>
                            <w:r w:rsidR="008B24C6">
                              <w:t>azères sur Garonne</w:t>
                            </w:r>
                          </w:p>
                          <w:p w:rsidR="00073969" w:rsidRDefault="00073969" w:rsidP="00073969">
                            <w:pPr>
                              <w:ind w:left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-22.7pt;margin-top:-11.85pt;width:181.5pt;height:1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" fillcolor="yellow" stroked="f" strokeweight=".5pt">
                <v:textbox>
                  <w:txbxContent>
                    <w:p w:rsidR="00073969" w:rsidRPr="008B24C6" w:rsidRDefault="001D54E2" w:rsidP="00073969">
                      <w:pPr>
                        <w:ind w:left="142"/>
                        <w:rPr>
                          <w:rFonts w:ascii="Bookman Old Style" w:hAnsi="Bookman Old Style"/>
                          <w:b/>
                          <w:color w:val="404040" w:themeColor="text1" w:themeTint="BF"/>
                        </w:rPr>
                      </w:pPr>
                      <w:r w:rsidRPr="001D54E2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4517" cy="209550"/>
                            <wp:effectExtent l="0" t="0" r="8255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158" cy="211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73969" w:rsidRPr="008B24C6">
                        <w:rPr>
                          <w:rFonts w:ascii="Bookman Old Style" w:hAnsi="Bookman Old Style"/>
                          <w:b/>
                          <w:color w:val="404040" w:themeColor="text1" w:themeTint="BF"/>
                        </w:rPr>
                        <w:t>COORDONNEES</w:t>
                      </w:r>
                    </w:p>
                    <w:p w:rsidR="00073969" w:rsidRDefault="00073969" w:rsidP="00073969">
                      <w:pPr>
                        <w:ind w:left="142"/>
                      </w:pPr>
                    </w:p>
                    <w:p w:rsidR="00073969" w:rsidRDefault="00073969" w:rsidP="00073969">
                      <w:pPr>
                        <w:ind w:left="142"/>
                      </w:pPr>
                      <w:r>
                        <w:sym w:font="Wingdings" w:char="F028"/>
                      </w:r>
                      <w:r>
                        <w:t xml:space="preserve"> 06 46 81 85 50</w:t>
                      </w:r>
                    </w:p>
                    <w:p w:rsidR="00073969" w:rsidRDefault="00073969" w:rsidP="00073969">
                      <w:pPr>
                        <w:ind w:left="142"/>
                      </w:pPr>
                    </w:p>
                    <w:p w:rsidR="00073969" w:rsidRPr="00073969" w:rsidRDefault="00073969" w:rsidP="00073969">
                      <w:pPr>
                        <w:ind w:left="142"/>
                        <w:rPr>
                          <w:sz w:val="20"/>
                          <w:szCs w:val="20"/>
                        </w:rPr>
                      </w:pPr>
                      <w:r>
                        <w:sym w:font="Wingdings" w:char="F02A"/>
                      </w:r>
                      <w:hyperlink r:id="rId14" w:history="1">
                        <w:r w:rsidR="00660E56" w:rsidRPr="00691FE8">
                          <w:rPr>
                            <w:rStyle w:val="Lienhypertexte"/>
                            <w:sz w:val="20"/>
                            <w:szCs w:val="20"/>
                          </w:rPr>
                          <w:t>sandrine.clement31@gmail.com</w:t>
                        </w:r>
                      </w:hyperlink>
                    </w:p>
                    <w:p w:rsidR="00073969" w:rsidRDefault="00073969" w:rsidP="00073969">
                      <w:pPr>
                        <w:ind w:left="142"/>
                      </w:pPr>
                    </w:p>
                    <w:p w:rsidR="00073969" w:rsidRDefault="00073969" w:rsidP="00073969">
                      <w:pPr>
                        <w:ind w:left="142"/>
                      </w:pPr>
                      <w:r>
                        <w:sym w:font="Wingdings" w:char="F0A4"/>
                      </w:r>
                      <w:r>
                        <w:t xml:space="preserve"> 14 rue de </w:t>
                      </w:r>
                      <w:proofErr w:type="spellStart"/>
                      <w:r>
                        <w:t>Boutelaygue</w:t>
                      </w:r>
                      <w:proofErr w:type="spellEnd"/>
                    </w:p>
                    <w:p w:rsidR="00073969" w:rsidRDefault="00073969" w:rsidP="00073969">
                      <w:pPr>
                        <w:ind w:left="426"/>
                      </w:pPr>
                      <w:r>
                        <w:t>31220 C</w:t>
                      </w:r>
                      <w:r w:rsidR="008B24C6">
                        <w:t>azères sur Garonne</w:t>
                      </w:r>
                    </w:p>
                    <w:p w:rsidR="00073969" w:rsidRDefault="00073969" w:rsidP="00073969">
                      <w:pPr>
                        <w:ind w:left="142"/>
                      </w:pPr>
                    </w:p>
                  </w:txbxContent>
                </v:textbox>
              </v:shape>
            </w:pict>
          </mc:Fallback>
        </mc:AlternateContent>
      </w:r>
      <w:r w:rsidR="00F922ED" w:rsidRPr="001D54E2">
        <w:rPr>
          <w:rFonts w:ascii="Californian FB" w:hAnsi="Californian FB"/>
          <w:sz w:val="52"/>
          <w:szCs w:val="52"/>
        </w:rPr>
        <w:t>N</w:t>
      </w:r>
      <w:r w:rsidR="00501C61" w:rsidRPr="001D54E2">
        <w:rPr>
          <w:rFonts w:ascii="Californian FB" w:hAnsi="Californian FB"/>
          <w:sz w:val="52"/>
          <w:szCs w:val="52"/>
        </w:rPr>
        <w:t>inon LAURENS</w:t>
      </w:r>
    </w:p>
    <w:p w:rsidR="00501C61" w:rsidRPr="00F922ED" w:rsidRDefault="001D54E2" w:rsidP="00501C61">
      <w:pPr>
        <w:ind w:left="4395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="00F922ED" w:rsidRPr="00F922ED">
        <w:rPr>
          <w:rFonts w:ascii="Bookman Old Style" w:hAnsi="Bookman Old Style"/>
        </w:rPr>
        <w:t>Née le 31 juillet 2009</w:t>
      </w:r>
    </w:p>
    <w:p w:rsidR="00F922ED" w:rsidRDefault="00F922ED" w:rsidP="00501C61">
      <w:pPr>
        <w:ind w:left="4395"/>
      </w:pPr>
    </w:p>
    <w:p w:rsidR="00501C61" w:rsidRPr="008629F4" w:rsidRDefault="001D54E2" w:rsidP="00501C61">
      <w:pPr>
        <w:ind w:left="4395"/>
        <w:rPr>
          <w:rFonts w:ascii="Californian FB" w:hAnsi="Californian FB"/>
          <w:sz w:val="40"/>
          <w:szCs w:val="40"/>
        </w:rPr>
      </w:pPr>
      <w:r>
        <w:rPr>
          <w:rFonts w:ascii="Bookman Old Style" w:hAnsi="Bookman Old Style"/>
          <w:sz w:val="36"/>
          <w:szCs w:val="36"/>
        </w:rPr>
        <w:t xml:space="preserve"> </w:t>
      </w:r>
      <w:r w:rsidR="00501C61" w:rsidRPr="008629F4">
        <w:rPr>
          <w:rFonts w:ascii="Californian FB" w:hAnsi="Californian FB"/>
          <w:sz w:val="40"/>
          <w:szCs w:val="40"/>
        </w:rPr>
        <w:t xml:space="preserve">Stage </w:t>
      </w:r>
      <w:r w:rsidR="001C7553">
        <w:rPr>
          <w:rFonts w:ascii="Californian FB" w:hAnsi="Californian FB"/>
          <w:sz w:val="40"/>
          <w:szCs w:val="40"/>
        </w:rPr>
        <w:t>2</w:t>
      </w:r>
      <w:r w:rsidR="001C7553" w:rsidRPr="001C7553">
        <w:rPr>
          <w:rFonts w:ascii="Californian FB" w:hAnsi="Californian FB"/>
          <w:sz w:val="40"/>
          <w:szCs w:val="40"/>
          <w:vertAlign w:val="superscript"/>
        </w:rPr>
        <w:t>nde</w:t>
      </w:r>
      <w:r w:rsidR="001C7553">
        <w:rPr>
          <w:rFonts w:ascii="Californian FB" w:hAnsi="Californian FB"/>
          <w:sz w:val="40"/>
          <w:szCs w:val="40"/>
        </w:rPr>
        <w:t xml:space="preserve"> Générale</w:t>
      </w:r>
    </w:p>
    <w:p w:rsidR="00501C61" w:rsidRPr="008B24C6" w:rsidRDefault="006F5049" w:rsidP="00501C61">
      <w:pPr>
        <w:ind w:left="4395"/>
        <w:rPr>
          <w:b/>
        </w:rPr>
      </w:pPr>
      <w:r w:rsidRPr="008B24C6">
        <w:rPr>
          <w:b/>
          <w:color w:val="FFFF00"/>
        </w:rPr>
        <w:t>----------------------------------</w:t>
      </w:r>
      <w:r w:rsidR="008629F4">
        <w:rPr>
          <w:b/>
          <w:color w:val="FFFF00"/>
        </w:rPr>
        <w:t xml:space="preserve"> </w:t>
      </w:r>
      <w:r w:rsidR="008629F4" w:rsidRPr="008629F4">
        <w:rPr>
          <w:rFonts w:asciiTheme="majorHAnsi" w:hAnsiTheme="majorHAnsi"/>
          <w:b/>
          <w:color w:val="FFC89B" w:themeColor="accent2" w:themeTint="66"/>
          <w:sz w:val="36"/>
          <w:szCs w:val="36"/>
          <w14:shadow w14:blurRad="50800" w14:dist="50800" w14:dir="5400000" w14:sx="0" w14:sy="0" w14:kx="0" w14:ky="0" w14:algn="ctr">
            <w14:schemeClr w14:val="accent2">
              <w14:lumMod w14:val="60000"/>
              <w14:lumOff w14:val="40000"/>
            </w14:schemeClr>
          </w14:shadow>
        </w:rPr>
        <w:sym w:font="Wingdings" w:char="F024"/>
      </w:r>
      <w:r w:rsidR="008629F4">
        <w:rPr>
          <w:b/>
          <w:color w:val="FFFF00"/>
        </w:rPr>
        <w:t xml:space="preserve"> </w:t>
      </w:r>
      <w:r w:rsidRPr="008B24C6">
        <w:rPr>
          <w:b/>
          <w:color w:val="FFFF00"/>
        </w:rPr>
        <w:t>-----------------------------------</w:t>
      </w:r>
    </w:p>
    <w:p w:rsidR="00CD26ED" w:rsidRDefault="00CD26ED" w:rsidP="00501C61">
      <w:pPr>
        <w:ind w:left="4395"/>
      </w:pPr>
    </w:p>
    <w:p w:rsidR="00064546" w:rsidRDefault="00064546" w:rsidP="00501C61">
      <w:pPr>
        <w:ind w:left="4395"/>
      </w:pPr>
    </w:p>
    <w:p w:rsidR="00064546" w:rsidRDefault="00064546" w:rsidP="00501C61">
      <w:pPr>
        <w:ind w:left="4395"/>
      </w:pPr>
    </w:p>
    <w:p w:rsidR="00F922ED" w:rsidRPr="00DA058E" w:rsidRDefault="001D54E2" w:rsidP="00501C61">
      <w:pPr>
        <w:ind w:left="4395"/>
        <w:rPr>
          <w:rFonts w:ascii="Bookman Old Style" w:hAnsi="Bookman Old Style"/>
          <w:sz w:val="36"/>
          <w:szCs w:val="36"/>
          <w:u w:val="single" w:color="FFFF00"/>
        </w:rPr>
      </w:pPr>
      <w:r w:rsidRPr="008629F4">
        <w:rPr>
          <w:rFonts w:ascii="Bookman Old Style" w:hAnsi="Bookman Old Style"/>
          <w:noProof/>
          <w:sz w:val="36"/>
          <w:szCs w:val="36"/>
          <w:lang w:eastAsia="fr-FR"/>
        </w:rPr>
        <w:drawing>
          <wp:inline distT="0" distB="0" distL="0" distR="0" wp14:anchorId="6ACBDE8C">
            <wp:extent cx="255905" cy="164465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629F4">
        <w:rPr>
          <w:rFonts w:ascii="Bookman Old Style" w:hAnsi="Bookman Old Style"/>
          <w:sz w:val="36"/>
          <w:szCs w:val="36"/>
        </w:rPr>
        <w:t xml:space="preserve"> </w:t>
      </w:r>
      <w:r w:rsidR="00F922ED" w:rsidRPr="00DA058E">
        <w:rPr>
          <w:rFonts w:ascii="Bookman Old Style" w:hAnsi="Bookman Old Style"/>
          <w:sz w:val="36"/>
          <w:szCs w:val="36"/>
          <w:u w:val="single" w:color="FFFF00"/>
        </w:rPr>
        <w:t>F</w:t>
      </w:r>
      <w:r w:rsidR="00DA058E" w:rsidRPr="00DA058E">
        <w:rPr>
          <w:rFonts w:ascii="Bookman Old Style" w:hAnsi="Bookman Old Style"/>
          <w:sz w:val="36"/>
          <w:szCs w:val="36"/>
          <w:u w:val="single" w:color="FFFF00"/>
        </w:rPr>
        <w:t>ormation</w:t>
      </w:r>
      <w:r w:rsidR="00060489">
        <w:rPr>
          <w:rFonts w:ascii="Bookman Old Style" w:hAnsi="Bookman Old Style"/>
          <w:sz w:val="36"/>
          <w:szCs w:val="36"/>
          <w:u w:val="single" w:color="FFFF00"/>
        </w:rPr>
        <w:t> :</w:t>
      </w:r>
    </w:p>
    <w:p w:rsidR="00F922ED" w:rsidRPr="0098680E" w:rsidRDefault="00F921DA" w:rsidP="00F921DA">
      <w:pPr>
        <w:tabs>
          <w:tab w:val="left" w:pos="4536"/>
        </w:tabs>
        <w:ind w:left="4395"/>
        <w:rPr>
          <w:b/>
        </w:rPr>
      </w:pPr>
      <w:r>
        <w:rPr>
          <w:b/>
        </w:rPr>
        <w:tab/>
      </w:r>
      <w:r w:rsidR="001C7553" w:rsidRPr="0098680E">
        <w:rPr>
          <w:b/>
        </w:rPr>
        <w:t>Lycée</w:t>
      </w:r>
      <w:r w:rsidR="00F922ED" w:rsidRPr="0098680E">
        <w:rPr>
          <w:b/>
        </w:rPr>
        <w:t xml:space="preserve"> Sainte-</w:t>
      </w:r>
      <w:r w:rsidR="001C7553" w:rsidRPr="0098680E">
        <w:rPr>
          <w:b/>
        </w:rPr>
        <w:t>Marie de Nevers</w:t>
      </w:r>
      <w:r w:rsidR="00822D7C" w:rsidRPr="0098680E">
        <w:rPr>
          <w:b/>
        </w:rPr>
        <w:t xml:space="preserve"> à </w:t>
      </w:r>
      <w:r w:rsidR="00F922ED" w:rsidRPr="0098680E">
        <w:rPr>
          <w:b/>
        </w:rPr>
        <w:t>Toulouse</w:t>
      </w:r>
    </w:p>
    <w:p w:rsidR="00F922ED" w:rsidRDefault="00F922ED" w:rsidP="00501C61">
      <w:pPr>
        <w:ind w:left="4395"/>
      </w:pPr>
    </w:p>
    <w:p w:rsidR="00F922ED" w:rsidRPr="00F922ED" w:rsidRDefault="00660E56" w:rsidP="00F921DA">
      <w:pPr>
        <w:ind w:left="4536"/>
      </w:pPr>
      <w:r w:rsidRPr="0098680E">
        <w:rPr>
          <w:rFonts w:ascii="Bookman Old Style" w:hAnsi="Bookman Old Style"/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4F00EF6" wp14:editId="787AD0BA">
                <wp:simplePos x="0" y="0"/>
                <wp:positionH relativeFrom="column">
                  <wp:posOffset>-301625</wp:posOffset>
                </wp:positionH>
                <wp:positionV relativeFrom="paragraph">
                  <wp:posOffset>135890</wp:posOffset>
                </wp:positionV>
                <wp:extent cx="2291919" cy="196215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919" cy="1962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546" w:rsidRDefault="0030458E" w:rsidP="0070775F">
                            <w:pPr>
                              <w:shd w:val="clear" w:color="auto" w:fill="FFFF00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7ECEBEE" wp14:editId="2723BDB1">
                                  <wp:extent cx="176400" cy="176400"/>
                                  <wp:effectExtent l="0" t="0" r="0" b="0"/>
                                  <wp:docPr id="496" name="Graphisme 49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5B2F5FF4-6617-4C2D-A69F-242D9BDCB4B5}"/>
                                      </a:ext>
                                      <a:ext uri="{C183D7F6-B498-43B3-948B-1728B52AA6E4}">
                                        <adec:decorative xmlns:lc="http://schemas.openxmlformats.org/drawingml/2006/lockedCanvas" xmlns:adec="http://schemas.microsoft.com/office/drawing/2017/decorative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6" name="Graphisme 49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B2F5FF4-6617-4C2D-A69F-242D9BDCB4B5}"/>
                                              </a:ext>
                                              <a:ext uri="{C183D7F6-B498-43B3-948B-1728B52AA6E4}">
                                                <adec:decorative xmlns:lc="http://schemas.openxmlformats.org/drawingml/2006/lockedCanvas" xmlns:adec="http://schemas.microsoft.com/office/drawing/2017/decorative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96DAC541-7B7A-43D3-8B79-37D633B846F1}">
                                                <asvg:svgBlip xmlns:lc="http://schemas.openxmlformats.org/drawingml/2006/lockedCanvas" xmlns:asvg="http://schemas.microsoft.com/office/drawing/2016/SVG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400" cy="17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635FA7" w:rsidRPr="008B24C6">
                              <w:rPr>
                                <w:rFonts w:ascii="Bookman Old Style" w:hAnsi="Bookman Old Style"/>
                                <w:b/>
                                <w:color w:val="404040" w:themeColor="text1" w:themeTint="BF"/>
                              </w:rPr>
                              <w:t>COMPETENCES</w:t>
                            </w:r>
                          </w:p>
                          <w:p w:rsidR="00073969" w:rsidRPr="00073969" w:rsidRDefault="00073969" w:rsidP="0070775F">
                            <w:pPr>
                              <w:shd w:val="clear" w:color="auto" w:fill="FFFF00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</w:p>
                          <w:p w:rsidR="00635FA7" w:rsidRPr="00073969" w:rsidRDefault="00635FA7" w:rsidP="006F5049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  <w:shd w:val="clear" w:color="auto" w:fill="FFFF00"/>
                            </w:pPr>
                            <w:r w:rsidRPr="00073969">
                              <w:t>Respect des règles</w:t>
                            </w:r>
                          </w:p>
                          <w:p w:rsidR="00635FA7" w:rsidRPr="00073969" w:rsidRDefault="00635FA7" w:rsidP="006F5049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  <w:shd w:val="clear" w:color="auto" w:fill="FFFF00"/>
                            </w:pPr>
                            <w:r w:rsidRPr="00073969">
                              <w:t>Sens de l’organisation</w:t>
                            </w:r>
                          </w:p>
                          <w:p w:rsidR="00635FA7" w:rsidRDefault="00635FA7" w:rsidP="006F5049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  <w:shd w:val="clear" w:color="auto" w:fill="FFFF00"/>
                            </w:pPr>
                            <w:r w:rsidRPr="00073969">
                              <w:t>Persévérance</w:t>
                            </w:r>
                          </w:p>
                          <w:p w:rsidR="00CF2687" w:rsidRPr="00073969" w:rsidRDefault="00CF2687" w:rsidP="006F5049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  <w:shd w:val="clear" w:color="auto" w:fill="FFFF00"/>
                            </w:pPr>
                            <w:r>
                              <w:t>Discrétion</w:t>
                            </w:r>
                          </w:p>
                          <w:p w:rsidR="00635FA7" w:rsidRDefault="00635FA7" w:rsidP="006F5049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  <w:shd w:val="clear" w:color="auto" w:fill="FFFF00"/>
                            </w:pPr>
                            <w:r w:rsidRPr="00073969">
                              <w:t>Sens du service</w:t>
                            </w:r>
                          </w:p>
                          <w:p w:rsidR="00660E56" w:rsidRPr="00073969" w:rsidRDefault="00660E56" w:rsidP="00660E56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  <w:shd w:val="clear" w:color="auto" w:fill="FFFF00"/>
                            </w:pPr>
                            <w:r w:rsidRPr="00073969">
                              <w:t>Créativité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00EF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0;text-align:left;margin-left:-23.75pt;margin-top:10.7pt;width:180.45pt;height:154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" fillcolor="yellow" stroked="f">
                <v:textbox>
                  <w:txbxContent>
                    <w:p w:rsidR="00064546" w:rsidRDefault="0030458E" w:rsidP="0070775F">
                      <w:pPr>
                        <w:shd w:val="clear" w:color="auto" w:fill="FFFF00"/>
                        <w:rPr>
                          <w:rFonts w:ascii="Bookman Old Style" w:hAnsi="Bookman Old Style"/>
                          <w:b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7ECEBEE" wp14:editId="2723BDB1">
                            <wp:extent cx="176400" cy="176400"/>
                            <wp:effectExtent l="0" t="0" r="0" b="0"/>
                            <wp:docPr id="496" name="Graphisme 49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B2F5FF4-6617-4C2D-A69F-242D9BDCB4B5}"/>
                                </a:ext>
                                <a:ext uri="{C183D7F6-B498-43B3-948B-1728B52AA6E4}">
                                  <adec:decorative xmlns:lc="http://schemas.openxmlformats.org/drawingml/2006/lockedCanvas" xmlns:adec="http://schemas.microsoft.com/office/drawing/2017/decorative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6" name="Graphisme 495">
                                      <a:extLst>
                                        <a:ext uri="{FF2B5EF4-FFF2-40B4-BE49-F238E27FC236}">
                                          <a16:creationId xmlns:a16="http://schemas.microsoft.com/office/drawing/2014/main" id="{5B2F5FF4-6617-4C2D-A69F-242D9BDCB4B5}"/>
                                        </a:ext>
                                        <a:ext uri="{C183D7F6-B498-43B3-948B-1728B52AA6E4}">
                                          <adec:decorative xmlns:lc="http://schemas.openxmlformats.org/drawingml/2006/lockedCanvas" xmlns:adec="http://schemas.microsoft.com/office/drawing/2017/decorative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96DAC541-7B7A-43D3-8B79-37D633B846F1}">
                                          <asvg:svgBlip xmlns:lc="http://schemas.openxmlformats.org/drawingml/2006/lockedCanvas" xmlns:asvg="http://schemas.microsoft.com/office/drawing/2016/SVG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r:embed="rId2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400" cy="17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ookman Old Style" w:hAnsi="Bookman Old Style"/>
                          <w:b/>
                          <w:color w:val="404040" w:themeColor="text1" w:themeTint="BF"/>
                        </w:rPr>
                        <w:t xml:space="preserve"> </w:t>
                      </w:r>
                      <w:r w:rsidR="00635FA7" w:rsidRPr="008B24C6">
                        <w:rPr>
                          <w:rFonts w:ascii="Bookman Old Style" w:hAnsi="Bookman Old Style"/>
                          <w:b/>
                          <w:color w:val="404040" w:themeColor="text1" w:themeTint="BF"/>
                        </w:rPr>
                        <w:t>COMPETENCES</w:t>
                      </w:r>
                    </w:p>
                    <w:p w:rsidR="00073969" w:rsidRPr="00073969" w:rsidRDefault="00073969" w:rsidP="0070775F">
                      <w:pPr>
                        <w:shd w:val="clear" w:color="auto" w:fill="FFFF00"/>
                        <w:rPr>
                          <w:rFonts w:ascii="Bookman Old Style" w:hAnsi="Bookman Old Style"/>
                          <w:b/>
                        </w:rPr>
                      </w:pPr>
                    </w:p>
                    <w:p w:rsidR="00635FA7" w:rsidRPr="00073969" w:rsidRDefault="00635FA7" w:rsidP="006F5049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shd w:val="clear" w:color="auto" w:fill="FFFF00"/>
                      </w:pPr>
                      <w:r w:rsidRPr="00073969">
                        <w:t>Respect des règles</w:t>
                      </w:r>
                    </w:p>
                    <w:p w:rsidR="00635FA7" w:rsidRPr="00073969" w:rsidRDefault="00635FA7" w:rsidP="006F5049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shd w:val="clear" w:color="auto" w:fill="FFFF00"/>
                      </w:pPr>
                      <w:r w:rsidRPr="00073969">
                        <w:t>Sens de l’organisation</w:t>
                      </w:r>
                    </w:p>
                    <w:p w:rsidR="00635FA7" w:rsidRDefault="00635FA7" w:rsidP="006F5049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shd w:val="clear" w:color="auto" w:fill="FFFF00"/>
                      </w:pPr>
                      <w:r w:rsidRPr="00073969">
                        <w:t>Persévérance</w:t>
                      </w:r>
                    </w:p>
                    <w:p w:rsidR="00CF2687" w:rsidRPr="00073969" w:rsidRDefault="00CF2687" w:rsidP="006F5049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shd w:val="clear" w:color="auto" w:fill="FFFF00"/>
                      </w:pPr>
                      <w:r>
                        <w:t>Discrétion</w:t>
                      </w:r>
                    </w:p>
                    <w:p w:rsidR="00635FA7" w:rsidRDefault="00635FA7" w:rsidP="006F5049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shd w:val="clear" w:color="auto" w:fill="FFFF00"/>
                      </w:pPr>
                      <w:r w:rsidRPr="00073969">
                        <w:t>Sens du service</w:t>
                      </w:r>
                    </w:p>
                    <w:p w:rsidR="00660E56" w:rsidRPr="00073969" w:rsidRDefault="00660E56" w:rsidP="00660E56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shd w:val="clear" w:color="auto" w:fill="FFFF00"/>
                      </w:pPr>
                      <w:r w:rsidRPr="00073969">
                        <w:t>Créativité</w:t>
                      </w:r>
                    </w:p>
                  </w:txbxContent>
                </v:textbox>
              </v:shape>
            </w:pict>
          </mc:Fallback>
        </mc:AlternateContent>
      </w:r>
      <w:r w:rsidR="00F922ED" w:rsidRPr="00F922ED">
        <w:t xml:space="preserve">Actuellement en classe de </w:t>
      </w:r>
      <w:r w:rsidR="001C7553">
        <w:t>2</w:t>
      </w:r>
      <w:r w:rsidR="001C7553" w:rsidRPr="001C7553">
        <w:rPr>
          <w:vertAlign w:val="superscript"/>
        </w:rPr>
        <w:t>nde</w:t>
      </w:r>
      <w:r w:rsidR="001C7553">
        <w:t xml:space="preserve"> générale</w:t>
      </w:r>
      <w:r w:rsidR="00F922ED" w:rsidRPr="00F922ED">
        <w:t xml:space="preserve">, je souhaiterais </w:t>
      </w:r>
      <w:bookmarkStart w:id="0" w:name="_GoBack"/>
      <w:bookmarkEnd w:id="0"/>
      <w:r w:rsidR="008D3C5B">
        <w:t>accomplir</w:t>
      </w:r>
      <w:r w:rsidR="008D3C5B">
        <w:t xml:space="preserve"> </w:t>
      </w:r>
      <w:r w:rsidR="001C7553">
        <w:t>des études de droit afin de devenir Juge pour enfant</w:t>
      </w:r>
      <w:r w:rsidR="001A6C68">
        <w:t>.</w:t>
      </w:r>
    </w:p>
    <w:p w:rsidR="00F922ED" w:rsidRDefault="00F922ED" w:rsidP="00501C61">
      <w:pPr>
        <w:ind w:left="4395"/>
      </w:pPr>
    </w:p>
    <w:p w:rsidR="000168CB" w:rsidRDefault="000168CB" w:rsidP="00501C61">
      <w:pPr>
        <w:ind w:left="4395"/>
      </w:pPr>
    </w:p>
    <w:p w:rsidR="00073969" w:rsidRDefault="00073969" w:rsidP="00501C61">
      <w:pPr>
        <w:ind w:left="4395"/>
      </w:pPr>
    </w:p>
    <w:p w:rsidR="00064546" w:rsidRPr="006F5049" w:rsidRDefault="0030458E" w:rsidP="00501C61">
      <w:pPr>
        <w:ind w:left="4395"/>
        <w:rPr>
          <w:rFonts w:ascii="Bookman Old Style" w:hAnsi="Bookman Old Style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2F1B439D" wp14:editId="76CEC631">
            <wp:extent cx="168480" cy="194400"/>
            <wp:effectExtent l="0" t="0" r="3175" b="0"/>
            <wp:docPr id="495" name="Graphisme 494">
              <a:extLst xmlns:a="http://schemas.openxmlformats.org/drawingml/2006/main">
                <a:ext uri="{FF2B5EF4-FFF2-40B4-BE49-F238E27FC236}">
                  <a16:creationId xmlns:a16="http://schemas.microsoft.com/office/drawing/2014/main" id="{0172C8C3-E8EE-4230-BA68-88C5EE899508}"/>
                </a:ext>
                <a:ext uri="{C183D7F6-B498-43B3-948B-1728B52AA6E4}">
                  <adec:decorative xmlns:lc="http://schemas.openxmlformats.org/drawingml/2006/lockedCanvas" xmlns:adec="http://schemas.microsoft.com/office/drawing/2017/decorative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Graphisme 494">
                      <a:extLst>
                        <a:ext uri="{FF2B5EF4-FFF2-40B4-BE49-F238E27FC236}">
                          <a16:creationId xmlns:a16="http://schemas.microsoft.com/office/drawing/2014/main" id="{0172C8C3-E8EE-4230-BA68-88C5EE899508}"/>
                        </a:ext>
                        <a:ext uri="{C183D7F6-B498-43B3-948B-1728B52AA6E4}">
                          <adec:decorative xmlns:lc="http://schemas.openxmlformats.org/drawingml/2006/lockedCanvas" xmlns:adec="http://schemas.microsoft.com/office/drawing/2017/decorative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96DAC541-7B7A-43D3-8B79-37D633B846F1}">
                          <asvg:svgBlip xmlns:lc="http://schemas.openxmlformats.org/drawingml/2006/lockedCanvas" xmlns:asvg="http://schemas.microsoft.com/office/drawing/2016/SVG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" cy="1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29F4">
        <w:rPr>
          <w:rFonts w:ascii="Bookman Old Style" w:hAnsi="Bookman Old Style"/>
          <w:sz w:val="36"/>
          <w:szCs w:val="36"/>
        </w:rPr>
        <w:t xml:space="preserve"> </w:t>
      </w:r>
      <w:r w:rsidR="00064546" w:rsidRPr="00DA058E">
        <w:rPr>
          <w:rFonts w:ascii="Bookman Old Style" w:hAnsi="Bookman Old Style"/>
          <w:sz w:val="36"/>
          <w:szCs w:val="36"/>
          <w:u w:val="single" w:color="FFFF00"/>
        </w:rPr>
        <w:t>Profil</w:t>
      </w:r>
      <w:r w:rsidR="00060489">
        <w:rPr>
          <w:rFonts w:ascii="Bookman Old Style" w:hAnsi="Bookman Old Style"/>
          <w:sz w:val="36"/>
          <w:szCs w:val="36"/>
          <w:u w:val="single" w:color="FFFF00"/>
        </w:rPr>
        <w:t> :</w:t>
      </w:r>
    </w:p>
    <w:p w:rsidR="00064546" w:rsidRPr="006F5049" w:rsidRDefault="001C7553" w:rsidP="00F921DA">
      <w:pPr>
        <w:ind w:left="4536"/>
        <w:jc w:val="both"/>
        <w:rPr>
          <w:b/>
        </w:rPr>
      </w:pPr>
      <w:r>
        <w:t>Lycéenne</w:t>
      </w:r>
      <w:r w:rsidR="00064546" w:rsidRPr="006F5049">
        <w:t xml:space="preserve"> motivée, je saurais me montrer digne de confiance dans la réalisation des tâches qui me seront confiées</w:t>
      </w:r>
      <w:r w:rsidR="00064546" w:rsidRPr="006F5049">
        <w:rPr>
          <w:b/>
        </w:rPr>
        <w:t>.</w:t>
      </w:r>
    </w:p>
    <w:p w:rsidR="00064546" w:rsidRPr="006F5049" w:rsidRDefault="00064546" w:rsidP="00501C61">
      <w:pPr>
        <w:ind w:left="4395"/>
        <w:rPr>
          <w:b/>
        </w:rPr>
      </w:pPr>
    </w:p>
    <w:p w:rsidR="000168CB" w:rsidRDefault="000168CB" w:rsidP="00501C61">
      <w:pPr>
        <w:ind w:left="4395"/>
      </w:pPr>
    </w:p>
    <w:p w:rsidR="0098680E" w:rsidRDefault="0098680E" w:rsidP="00501C61">
      <w:pPr>
        <w:ind w:left="4395"/>
      </w:pPr>
    </w:p>
    <w:p w:rsidR="0098680E" w:rsidRDefault="0098680E" w:rsidP="0098680E">
      <w:pPr>
        <w:ind w:left="4395"/>
        <w:rPr>
          <w:rFonts w:ascii="Bookman Old Style" w:hAnsi="Bookman Old Style"/>
          <w:sz w:val="36"/>
          <w:szCs w:val="36"/>
          <w:u w:val="single" w:color="FFFF00"/>
        </w:rPr>
      </w:pPr>
      <w:r>
        <w:rPr>
          <w:noProof/>
          <w:lang w:eastAsia="fr-FR"/>
        </w:rPr>
        <w:drawing>
          <wp:inline distT="0" distB="0" distL="0" distR="0" wp14:anchorId="50D02C96" wp14:editId="5D4B45FD">
            <wp:extent cx="183600" cy="183600"/>
            <wp:effectExtent l="0" t="0" r="6985" b="6985"/>
            <wp:docPr id="7" name="Graphisme 504">
              <a:extLst xmlns:a="http://schemas.openxmlformats.org/drawingml/2006/main">
                <a:ext uri="{FF2B5EF4-FFF2-40B4-BE49-F238E27FC236}">
                  <a16:creationId xmlns:a16="http://schemas.microsoft.com/office/drawing/2014/main" id="{10339A51-8F29-4E8F-A5F0-952265CAFD14}"/>
                </a:ext>
                <a:ext uri="{C183D7F6-B498-43B3-948B-1728B52AA6E4}">
                  <adec:decorative xmlns:lc="http://schemas.openxmlformats.org/drawingml/2006/lockedCanvas" xmlns:adec="http://schemas.microsoft.com/office/drawing/2017/decorative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Graphisme 504">
                      <a:extLst>
                        <a:ext uri="{FF2B5EF4-FFF2-40B4-BE49-F238E27FC236}">
                          <a16:creationId xmlns:a16="http://schemas.microsoft.com/office/drawing/2014/main" id="{10339A51-8F29-4E8F-A5F0-952265CAFD14}"/>
                        </a:ext>
                        <a:ext uri="{C183D7F6-B498-43B3-948B-1728B52AA6E4}">
                          <adec:decorative xmlns:lc="http://schemas.openxmlformats.org/drawingml/2006/lockedCanvas" xmlns:adec="http://schemas.microsoft.com/office/drawing/2017/decorative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96DAC541-7B7A-43D3-8B79-37D633B846F1}">
                          <asvg:svgBlip xmlns:lc="http://schemas.openxmlformats.org/drawingml/2006/lockedCanvas" xmlns:asvg="http://schemas.microsoft.com/office/drawing/2016/SVG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" cy="1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  <w:r>
        <w:rPr>
          <w:rFonts w:ascii="Bookman Old Style" w:hAnsi="Bookman Old Style"/>
          <w:sz w:val="36"/>
          <w:szCs w:val="36"/>
          <w:u w:val="single" w:color="FFFF00"/>
        </w:rPr>
        <w:t>Expérience</w:t>
      </w:r>
      <w:r w:rsidR="00060489">
        <w:rPr>
          <w:rFonts w:ascii="Bookman Old Style" w:hAnsi="Bookman Old Style"/>
          <w:sz w:val="36"/>
          <w:szCs w:val="36"/>
          <w:u w:val="single" w:color="FFFF00"/>
        </w:rPr>
        <w:t> :</w:t>
      </w:r>
    </w:p>
    <w:p w:rsidR="0098680E" w:rsidRDefault="0098680E" w:rsidP="0098680E">
      <w:pPr>
        <w:ind w:left="4395"/>
        <w:rPr>
          <w:b/>
        </w:rPr>
      </w:pPr>
    </w:p>
    <w:p w:rsidR="0098680E" w:rsidRPr="0098680E" w:rsidRDefault="0098680E" w:rsidP="0098680E">
      <w:pPr>
        <w:pStyle w:val="Paragraphedeliste"/>
        <w:numPr>
          <w:ilvl w:val="0"/>
          <w:numId w:val="28"/>
        </w:numPr>
        <w:ind w:left="4678" w:hanging="218"/>
        <w:rPr>
          <w:b/>
        </w:rPr>
      </w:pPr>
      <w:r w:rsidRPr="0098680E">
        <w:rPr>
          <w:b/>
          <w:sz w:val="22"/>
          <w:szCs w:val="22"/>
        </w:rPr>
        <w:t>Janvier 2024 : Stage d’observation</w:t>
      </w:r>
    </w:p>
    <w:p w:rsidR="0098680E" w:rsidRDefault="0098680E" w:rsidP="0098680E">
      <w:pPr>
        <w:ind w:left="4678"/>
      </w:pPr>
      <w:r w:rsidRPr="0098680E">
        <w:rPr>
          <w:b/>
        </w:rPr>
        <w:t>Crèche du Conseil Départemental 31</w:t>
      </w:r>
      <w:r>
        <w:t xml:space="preserve"> : </w:t>
      </w:r>
    </w:p>
    <w:p w:rsidR="0098680E" w:rsidRPr="0098680E" w:rsidRDefault="0098680E" w:rsidP="0098680E">
      <w:pPr>
        <w:ind w:left="4678"/>
        <w:rPr>
          <w:i/>
        </w:rPr>
      </w:pPr>
      <w:r w:rsidRPr="0098680E">
        <w:rPr>
          <w:i/>
        </w:rPr>
        <w:t>Découverte des métiers de la petite enfance</w:t>
      </w:r>
    </w:p>
    <w:p w:rsidR="0098680E" w:rsidRDefault="0098680E" w:rsidP="00501C61">
      <w:pPr>
        <w:ind w:left="4395"/>
      </w:pPr>
    </w:p>
    <w:p w:rsidR="00660E56" w:rsidRDefault="00660E56" w:rsidP="00501C61">
      <w:pPr>
        <w:ind w:left="4395"/>
      </w:pPr>
    </w:p>
    <w:p w:rsidR="00064546" w:rsidRDefault="00073969" w:rsidP="00501C61">
      <w:pPr>
        <w:ind w:left="4395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-282575</wp:posOffset>
                </wp:positionH>
                <wp:positionV relativeFrom="paragraph">
                  <wp:posOffset>204326</wp:posOffset>
                </wp:positionV>
                <wp:extent cx="2291715" cy="1190625"/>
                <wp:effectExtent l="0" t="0" r="0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715" cy="11906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5FA7" w:rsidRPr="008B24C6" w:rsidRDefault="001D54E2">
                            <w:pPr>
                              <w:rPr>
                                <w:rFonts w:ascii="Bookman Old Style" w:hAnsi="Bookman Old Style"/>
                                <w:b/>
                                <w:color w:val="404040" w:themeColor="text1" w:themeTint="BF"/>
                              </w:rPr>
                            </w:pPr>
                            <w:r w:rsidRPr="001D54E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71450" cy="190500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0458E">
                              <w:rPr>
                                <w:rFonts w:ascii="Bookman Old Style" w:hAnsi="Bookman Old Style"/>
                                <w:b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635FA7" w:rsidRPr="008B24C6">
                              <w:rPr>
                                <w:rFonts w:ascii="Bookman Old Style" w:hAnsi="Bookman Old Style"/>
                                <w:b/>
                                <w:color w:val="404040" w:themeColor="text1" w:themeTint="BF"/>
                              </w:rPr>
                              <w:t>LANGUES</w:t>
                            </w:r>
                          </w:p>
                          <w:p w:rsidR="00635FA7" w:rsidRPr="00073969" w:rsidRDefault="00635FA7"/>
                          <w:p w:rsidR="00635FA7" w:rsidRPr="00073969" w:rsidRDefault="00635FA7" w:rsidP="00073969">
                            <w:pPr>
                              <w:pStyle w:val="Paragraphedeliste"/>
                              <w:numPr>
                                <w:ilvl w:val="0"/>
                                <w:numId w:val="26"/>
                              </w:numPr>
                            </w:pPr>
                            <w:r w:rsidRPr="00073969">
                              <w:t xml:space="preserve">Anglais : niveau </w:t>
                            </w:r>
                            <w:r w:rsidR="00660E56">
                              <w:t>2</w:t>
                            </w:r>
                            <w:r w:rsidR="00660E56" w:rsidRPr="00660E56">
                              <w:rPr>
                                <w:vertAlign w:val="superscript"/>
                              </w:rPr>
                              <w:t>nde</w:t>
                            </w:r>
                            <w:r w:rsidR="00660E56">
                              <w:t xml:space="preserve"> </w:t>
                            </w:r>
                          </w:p>
                          <w:p w:rsidR="00635FA7" w:rsidRPr="00073969" w:rsidRDefault="00635FA7" w:rsidP="00073969">
                            <w:pPr>
                              <w:pStyle w:val="Paragraphedeliste"/>
                              <w:numPr>
                                <w:ilvl w:val="0"/>
                                <w:numId w:val="26"/>
                              </w:numPr>
                            </w:pPr>
                            <w:r w:rsidRPr="00073969">
                              <w:t xml:space="preserve">Espagnol : niveau </w:t>
                            </w:r>
                            <w:r w:rsidR="00660E56">
                              <w:t>2</w:t>
                            </w:r>
                            <w:r w:rsidR="00660E56" w:rsidRPr="00660E56">
                              <w:rPr>
                                <w:vertAlign w:val="superscript"/>
                              </w:rPr>
                              <w:t>nde</w:t>
                            </w:r>
                            <w:r w:rsidR="00660E56">
                              <w:t xml:space="preserve"> </w:t>
                            </w:r>
                          </w:p>
                          <w:p w:rsidR="00635FA7" w:rsidRPr="00073969" w:rsidRDefault="001C7553" w:rsidP="00073969">
                            <w:pPr>
                              <w:pStyle w:val="Paragraphedeliste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>Chinois</w:t>
                            </w:r>
                            <w:r w:rsidR="00635FA7" w:rsidRPr="00073969">
                              <w:t> : notions</w:t>
                            </w:r>
                          </w:p>
                          <w:p w:rsidR="00933F0A" w:rsidRDefault="0093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8" type="#_x0000_t202" style="position:absolute;left:0;text-align:left;margin-left:-22.25pt;margin-top:16.1pt;width:180.45pt;height:9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" fillcolor="yellow" stroked="f" strokeweight=".5pt">
                <v:textbox>
                  <w:txbxContent>
                    <w:p w:rsidR="00635FA7" w:rsidRPr="008B24C6" w:rsidRDefault="001D54E2">
                      <w:pPr>
                        <w:rPr>
                          <w:rFonts w:ascii="Bookman Old Style" w:hAnsi="Bookman Old Style"/>
                          <w:b/>
                          <w:color w:val="404040" w:themeColor="text1" w:themeTint="BF"/>
                        </w:rPr>
                      </w:pPr>
                      <w:r w:rsidRPr="001D54E2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71450" cy="190500"/>
                            <wp:effectExtent l="0" t="0" r="0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0458E">
                        <w:rPr>
                          <w:rFonts w:ascii="Bookman Old Style" w:hAnsi="Bookman Old Style"/>
                          <w:b/>
                          <w:color w:val="404040" w:themeColor="text1" w:themeTint="BF"/>
                        </w:rPr>
                        <w:t xml:space="preserve"> </w:t>
                      </w:r>
                      <w:r w:rsidR="00635FA7" w:rsidRPr="008B24C6">
                        <w:rPr>
                          <w:rFonts w:ascii="Bookman Old Style" w:hAnsi="Bookman Old Style"/>
                          <w:b/>
                          <w:color w:val="404040" w:themeColor="text1" w:themeTint="BF"/>
                        </w:rPr>
                        <w:t>LANGUES</w:t>
                      </w:r>
                    </w:p>
                    <w:p w:rsidR="00635FA7" w:rsidRPr="00073969" w:rsidRDefault="00635FA7"/>
                    <w:p w:rsidR="00635FA7" w:rsidRPr="00073969" w:rsidRDefault="00635FA7" w:rsidP="00073969">
                      <w:pPr>
                        <w:pStyle w:val="Paragraphedeliste"/>
                        <w:numPr>
                          <w:ilvl w:val="0"/>
                          <w:numId w:val="26"/>
                        </w:numPr>
                      </w:pPr>
                      <w:r w:rsidRPr="00073969">
                        <w:t xml:space="preserve">Anglais : niveau </w:t>
                      </w:r>
                      <w:r w:rsidR="00660E56">
                        <w:t>2</w:t>
                      </w:r>
                      <w:r w:rsidR="00660E56" w:rsidRPr="00660E56">
                        <w:rPr>
                          <w:vertAlign w:val="superscript"/>
                        </w:rPr>
                        <w:t>nde</w:t>
                      </w:r>
                      <w:r w:rsidR="00660E56">
                        <w:t xml:space="preserve"> </w:t>
                      </w:r>
                    </w:p>
                    <w:p w:rsidR="00635FA7" w:rsidRPr="00073969" w:rsidRDefault="00635FA7" w:rsidP="00073969">
                      <w:pPr>
                        <w:pStyle w:val="Paragraphedeliste"/>
                        <w:numPr>
                          <w:ilvl w:val="0"/>
                          <w:numId w:val="26"/>
                        </w:numPr>
                      </w:pPr>
                      <w:r w:rsidRPr="00073969">
                        <w:t xml:space="preserve">Espagnol : niveau </w:t>
                      </w:r>
                      <w:r w:rsidR="00660E56">
                        <w:t>2</w:t>
                      </w:r>
                      <w:r w:rsidR="00660E56" w:rsidRPr="00660E56">
                        <w:rPr>
                          <w:vertAlign w:val="superscript"/>
                        </w:rPr>
                        <w:t>nde</w:t>
                      </w:r>
                      <w:r w:rsidR="00660E56">
                        <w:t xml:space="preserve"> </w:t>
                      </w:r>
                    </w:p>
                    <w:p w:rsidR="00635FA7" w:rsidRPr="00073969" w:rsidRDefault="001C7553" w:rsidP="00073969">
                      <w:pPr>
                        <w:pStyle w:val="Paragraphedeliste"/>
                        <w:numPr>
                          <w:ilvl w:val="0"/>
                          <w:numId w:val="26"/>
                        </w:numPr>
                      </w:pPr>
                      <w:r>
                        <w:t>Chinois</w:t>
                      </w:r>
                      <w:r w:rsidR="00635FA7" w:rsidRPr="00073969">
                        <w:t> : notions</w:t>
                      </w:r>
                    </w:p>
                    <w:p w:rsidR="00000000" w:rsidRDefault="00C42CEA"/>
                  </w:txbxContent>
                </v:textbox>
              </v:shape>
            </w:pict>
          </mc:Fallback>
        </mc:AlternateContent>
      </w:r>
    </w:p>
    <w:p w:rsidR="00064546" w:rsidRPr="00DA058E" w:rsidRDefault="00060489" w:rsidP="00501C61">
      <w:pPr>
        <w:ind w:left="4395"/>
        <w:rPr>
          <w:rFonts w:ascii="Bookman Old Style" w:hAnsi="Bookman Old Style"/>
          <w:sz w:val="36"/>
          <w:szCs w:val="36"/>
          <w:u w:val="single" w:color="FFFF00"/>
        </w:rPr>
      </w:pPr>
      <w:r w:rsidRPr="00060489">
        <w:rPr>
          <w:color w:val="FFAD6A" w:themeColor="accent2" w:themeTint="99"/>
          <w:sz w:val="40"/>
          <w:szCs w:val="40"/>
        </w:rPr>
        <w:sym w:font="Wingdings" w:char="F040"/>
      </w:r>
      <w:r w:rsidR="00064546" w:rsidRPr="00DA058E">
        <w:rPr>
          <w:rFonts w:ascii="Bookman Old Style" w:hAnsi="Bookman Old Style"/>
          <w:sz w:val="36"/>
          <w:szCs w:val="36"/>
          <w:u w:val="single" w:color="FFFF00"/>
        </w:rPr>
        <w:t>Loisirs</w:t>
      </w:r>
      <w:r>
        <w:rPr>
          <w:rFonts w:ascii="Bookman Old Style" w:hAnsi="Bookman Old Style"/>
          <w:sz w:val="36"/>
          <w:szCs w:val="36"/>
          <w:u w:val="single" w:color="FFFF00"/>
        </w:rPr>
        <w:t xml:space="preserve"> : </w:t>
      </w:r>
    </w:p>
    <w:p w:rsidR="00194982" w:rsidRDefault="00194982" w:rsidP="00950C1A">
      <w:pPr>
        <w:spacing w:before="240"/>
        <w:ind w:left="4678"/>
      </w:pPr>
      <w:r>
        <w:t>J’ai une passion pour les travaux manuels :</w:t>
      </w:r>
    </w:p>
    <w:p w:rsidR="00064546" w:rsidRDefault="00F921DA" w:rsidP="00950C1A">
      <w:pPr>
        <w:ind w:left="4678"/>
      </w:pPr>
      <w:r>
        <w:t xml:space="preserve">+ </w:t>
      </w:r>
      <w:r w:rsidR="00064546">
        <w:t>Dessin, peinture à l’aquarelle</w:t>
      </w:r>
    </w:p>
    <w:p w:rsidR="00064546" w:rsidRDefault="00F921DA" w:rsidP="00950C1A">
      <w:pPr>
        <w:ind w:left="4678"/>
      </w:pPr>
      <w:r>
        <w:t xml:space="preserve">+ </w:t>
      </w:r>
      <w:r w:rsidR="00064546">
        <w:t>Couture</w:t>
      </w:r>
    </w:p>
    <w:p w:rsidR="00064546" w:rsidRDefault="00F921DA" w:rsidP="00950C1A">
      <w:pPr>
        <w:ind w:left="4678"/>
      </w:pPr>
      <w:r>
        <w:t xml:space="preserve">+ </w:t>
      </w:r>
      <w:r w:rsidR="00064546">
        <w:t>Cuisine</w:t>
      </w:r>
    </w:p>
    <w:p w:rsidR="00194982" w:rsidRDefault="00194982" w:rsidP="00501C61">
      <w:pPr>
        <w:ind w:left="4395"/>
      </w:pPr>
    </w:p>
    <w:p w:rsidR="00194982" w:rsidRDefault="00194982" w:rsidP="00950C1A">
      <w:pPr>
        <w:ind w:left="4678"/>
      </w:pPr>
      <w:r>
        <w:t>Je m’intéresse aux cultures étrangères :</w:t>
      </w:r>
    </w:p>
    <w:p w:rsidR="00064546" w:rsidRDefault="00F921DA" w:rsidP="00950C1A">
      <w:pPr>
        <w:ind w:left="4678"/>
      </w:pPr>
      <w:r>
        <w:t xml:space="preserve">+ </w:t>
      </w:r>
      <w:r w:rsidR="00064546">
        <w:t>Voyage</w:t>
      </w:r>
      <w:r>
        <w:t>s</w:t>
      </w:r>
    </w:p>
    <w:p w:rsidR="00064546" w:rsidRDefault="00F921DA" w:rsidP="00950C1A">
      <w:pPr>
        <w:ind w:left="4678"/>
      </w:pPr>
      <w:r>
        <w:t xml:space="preserve">+ </w:t>
      </w:r>
      <w:r w:rsidR="00064546">
        <w:t>Apprentissage de langues</w:t>
      </w:r>
    </w:p>
    <w:sectPr w:rsidR="00064546" w:rsidSect="00F11FED">
      <w:headerReference w:type="default" r:id="rId33"/>
      <w:pgSz w:w="11906" w:h="16838" w:code="9"/>
      <w:pgMar w:top="1134" w:right="907" w:bottom="720" w:left="90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04BE" w:rsidRDefault="00E004BE" w:rsidP="009129A0">
      <w:r>
        <w:separator/>
      </w:r>
    </w:p>
  </w:endnote>
  <w:endnote w:type="continuationSeparator" w:id="0">
    <w:p w:rsidR="00E004BE" w:rsidRDefault="00E004BE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A7B1E5-418F-4042-9FF7-A2D97D0061A5}"/>
    <w:embedBold r:id="rId2" w:fontKey="{75F3DE44-0738-46D0-AA42-E70C2CC138F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7AA0AD7-AD6A-4043-AC90-0D4943F1E6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E89BC560-3207-494A-BEA6-7A873012FC94}"/>
    <w:embedBold r:id="rId5" w:fontKey="{C8BB0D24-42C6-418A-A993-D7491DC741E2}"/>
    <w:embedItalic r:id="rId6" w:fontKey="{E37F44F7-C13A-499F-B781-B00B897C4250}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D35B632-F04A-413F-A945-E09AAF49DF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3B36D110-5560-4AA6-A8F3-4F0F2D04F59D}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  <w:embedRegular r:id="rId9" w:fontKey="{B5195673-D60C-4C26-8905-0F9F13CB37E3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0" w:fontKey="{3CC3A280-6334-44E0-97EE-AA4CF94D7308}"/>
    <w:embedBold r:id="rId11" w:fontKey="{B8CF78E9-7BAF-48B7-BD1F-E6131E3BE62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04BE" w:rsidRDefault="00E004BE" w:rsidP="009129A0">
      <w:r>
        <w:separator/>
      </w:r>
    </w:p>
  </w:footnote>
  <w:footnote w:type="continuationSeparator" w:id="0">
    <w:p w:rsidR="00E004BE" w:rsidRDefault="00E004BE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C61" w:rsidRDefault="009129A0">
    <w:pPr>
      <w:pStyle w:val="En-tt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76FBB0" wp14:editId="4DA28A45">
              <wp:simplePos x="0" y="0"/>
              <wp:positionH relativeFrom="page">
                <wp:posOffset>171450</wp:posOffset>
              </wp:positionH>
              <wp:positionV relativeFrom="page">
                <wp:posOffset>161925</wp:posOffset>
              </wp:positionV>
              <wp:extent cx="7253605" cy="10437504"/>
              <wp:effectExtent l="0" t="0" r="4445" b="1905"/>
              <wp:wrapNone/>
              <wp:docPr id="1" name="Groupe 1" descr="élément décoratif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3605" cy="10437504"/>
                        <a:chOff x="523875" y="-281315"/>
                        <a:chExt cx="7253605" cy="10437504"/>
                      </a:xfrm>
                      <a:solidFill>
                        <a:srgbClr val="FFFF00"/>
                      </a:solidFill>
                    </wpg:grpSpPr>
                    <wps:wsp>
                      <wps:cNvPr id="6" name="Forme libre 3" descr="élément décoratif"/>
                      <wps:cNvSpPr>
                        <a:spLocks/>
                      </wps:cNvSpPr>
                      <wps:spPr bwMode="auto">
                        <a:xfrm>
                          <a:off x="523875" y="-281315"/>
                          <a:ext cx="2552064" cy="10437504"/>
                        </a:xfrm>
                        <a:custGeom>
                          <a:avLst/>
                          <a:gdLst>
                            <a:gd name="T0" fmla="*/ 0 w 4067"/>
                            <a:gd name="T1" fmla="*/ 12821 h 12822"/>
                            <a:gd name="T2" fmla="*/ 4066 w 4067"/>
                            <a:gd name="T3" fmla="*/ 12821 h 12822"/>
                            <a:gd name="T4" fmla="*/ 4066 w 4067"/>
                            <a:gd name="T5" fmla="*/ 0 h 12822"/>
                            <a:gd name="T6" fmla="*/ 0 w 4067"/>
                            <a:gd name="T7" fmla="*/ 0 h 12822"/>
                            <a:gd name="T8" fmla="*/ 0 w 4067"/>
                            <a:gd name="T9" fmla="*/ 12821 h 1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7" h="12822">
                              <a:moveTo>
                                <a:pt x="0" y="12821"/>
                              </a:moveTo>
                              <a:lnTo>
                                <a:pt x="4066" y="12821"/>
                              </a:lnTo>
                              <a:lnTo>
                                <a:pt x="4066" y="0"/>
                              </a:lnTo>
                              <a:lnTo>
                                <a:pt x="0" y="0"/>
                              </a:lnTo>
                              <a:lnTo>
                                <a:pt x="0" y="12821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oupe 1" descr="élément décoratif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grpFill/>
                      </wpg:grpSpPr>
                      <wps:wsp>
                        <wps:cNvPr id="213" name="Cercle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ercle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ercle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ercle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" name="Cercle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ercle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ercle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ercle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ercle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ercle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gne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ercle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ercle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ercle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ercle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ercle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ercle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ercle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ercle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Forme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ercle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ercle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ercle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ercle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ercle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ercle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ercle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Forme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Forme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ercle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ercle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ercle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Forme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ercle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Forme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Forme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Forme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Forme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ercle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ercle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ercle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Forme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ercle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ercle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ercle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ercle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ercle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ercle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ercle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ercle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ercle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ercle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ercle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ercle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ercle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ercle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ercle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ercle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ercle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ercle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ercle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gne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ercle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ercle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ercle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ercle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ercle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ercle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ercle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ercle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ercle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ercle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gne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ercle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ercle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ercle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ercle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ercle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ercle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ercle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ercle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Forme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ercle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ercle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ercle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ercle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ercle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ercle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ercle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ercle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ercle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ercle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ercle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ercle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ercle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ercle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ercle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ercle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gne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ercle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ercle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ercle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ercle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ercle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ercle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ercle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gne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ercle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ercle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ercle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Forme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ercle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ercle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ercle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gne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Forme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ercle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ercle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ercle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ercle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gne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ercle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ercle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ercle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ercle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ercle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ercle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ercle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ercle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ercle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ercle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ercle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ercle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ercle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ercle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ercle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ercle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ercle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ercle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ercle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ercle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ercle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ercle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ercle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ercle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ercle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ercle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ercle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ercle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ercle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ercle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ercle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ercle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ercle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ercle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ercle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ercle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ercle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ercle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ercle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ercle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ercle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ercle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ercle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ercle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ercle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ercle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ercle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ercle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ercle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ercle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gne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ercle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2C99D5" id="Groupe 1" o:spid="_x0000_s1026" alt="élément décoratif" style="position:absolute;margin-left:13.5pt;margin-top:12.75pt;width:571.15pt;height:821.85pt;z-index:251659264;mso-position-horizontal-relative:page;mso-position-vertical-relative:page" coordorigin="5238,-2813" coordsize="72536,10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">
              <v:shape id="Forme libre 3" o:spid="_x0000_s1027" alt="élément décoratif" style="position:absolute;left:5238;top:-2813;width:25521;height:104374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" path="m,12821r4066,l4066,,,,,12821xe" filled="f" stroked="f">
                <v:path arrowok="t" o:connecttype="custom" o:connectlocs="0,10436690;2551436,10436690;2551436,0;0,0;0,10436690" o:connectangles="0,0,0,0,0"/>
              </v:shape>
              <v:group id="_x0000_s1028" alt="élément décoratif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oval id="Cercle" o:spid="_x0000_s1029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30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31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32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33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34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035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36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037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38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gne" o:spid="_x0000_s1039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<v:stroke miterlimit="4" joinstyle="miter"/>
                </v:line>
                <v:oval id="Cercle" o:spid="_x0000_s1040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41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42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43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44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045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46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047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Forme" o:spid="_x0000_s1048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ercle" o:spid="_x0000_s1049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50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51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52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53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54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055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Forme" o:spid="_x0000_s1056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Forme" o:spid="_x0000_s1057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ercle" o:spid="_x0000_s1058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59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60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Forme" o:spid="_x0000_s1061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ercle" o:spid="_x0000_s1062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Forme" o:spid="_x0000_s1063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Forme" o:spid="_x0000_s1064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Forme" o:spid="_x0000_s1065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Forme" o:spid="_x0000_s1066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ercle" o:spid="_x0000_s1067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68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69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Forme" o:spid="_x0000_s1070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ercle" o:spid="_x0000_s1071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72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73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74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075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76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077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78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79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80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81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82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83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84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085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86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087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88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89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gne" o:spid="_x0000_s1090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<v:stroke miterlimit="4" joinstyle="miter"/>
                </v:line>
                <v:oval id="Cercle" o:spid="_x0000_s1091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92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93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94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095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96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097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98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99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00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gne" o:spid="_x0000_s1101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<v:stroke miterlimit="4" joinstyle="miter"/>
                </v:line>
                <v:oval id="Cercle" o:spid="_x0000_s1102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03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04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105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06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107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08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09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Forme" o:spid="_x0000_s1110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ercle" o:spid="_x0000_s1111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12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13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14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115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16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117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18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19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20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21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22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23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24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125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26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gne" o:spid="_x0000_s1127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<v:stroke miterlimit="4" joinstyle="miter"/>
                </v:line>
                <v:oval id="Cercle" o:spid="_x0000_s1128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29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30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31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32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33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34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gne" o:spid="_x0000_s1135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<v:stroke miterlimit="4" joinstyle="miter"/>
                </v:line>
                <v:oval id="Cercle" o:spid="_x0000_s1136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137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38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Forme" o:spid="_x0000_s1139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ercle" o:spid="_x0000_s1140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41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42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gne" o:spid="_x0000_s1143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<v:stroke miterlimit="4" joinstyle="miter"/>
                </v:line>
                <v:shape id="Forme" o:spid="_x0000_s1144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ercle" o:spid="_x0000_s1145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46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147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48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gne" o:spid="_x0000_s1149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<v:stroke miterlimit="4" joinstyle="miter"/>
                </v:line>
                <v:oval id="Cercle" o:spid="_x0000_s1150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51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52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53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54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155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56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157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58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59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60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61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62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63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64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165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66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167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68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69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70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71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72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73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74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175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76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177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78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79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80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81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82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83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84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185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86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187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88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89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90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91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92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93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94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195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96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197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98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99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gne" o:spid="_x0000_s1200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<v:stroke miterlimit="4" joinstyle="miter"/>
                </v:line>
                <v:oval id="Cercle" o:spid="_x0000_s1201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C7067A0"/>
    <w:multiLevelType w:val="hybridMultilevel"/>
    <w:tmpl w:val="513CF3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BC856BA"/>
    <w:multiLevelType w:val="hybridMultilevel"/>
    <w:tmpl w:val="D4A6651C"/>
    <w:lvl w:ilvl="0" w:tplc="040C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2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9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7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4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1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875" w:hanging="360"/>
      </w:pPr>
      <w:rPr>
        <w:rFonts w:ascii="Wingdings" w:hAnsi="Wingdings" w:hint="default"/>
      </w:r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30C53BB"/>
    <w:multiLevelType w:val="hybridMultilevel"/>
    <w:tmpl w:val="6C94D6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7A27F1B"/>
    <w:multiLevelType w:val="hybridMultilevel"/>
    <w:tmpl w:val="E17AA4A8"/>
    <w:lvl w:ilvl="0" w:tplc="040C0005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2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9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7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4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1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875" w:hanging="360"/>
      </w:pPr>
      <w:rPr>
        <w:rFonts w:ascii="Wingdings" w:hAnsi="Wingdings" w:hint="default"/>
      </w:r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5"/>
  </w:num>
  <w:num w:numId="2">
    <w:abstractNumId w:val="10"/>
  </w:num>
  <w:num w:numId="3">
    <w:abstractNumId w:val="19"/>
  </w:num>
  <w:num w:numId="4">
    <w:abstractNumId w:val="16"/>
  </w:num>
  <w:num w:numId="5">
    <w:abstractNumId w:val="17"/>
  </w:num>
  <w:num w:numId="6">
    <w:abstractNumId w:val="24"/>
  </w:num>
  <w:num w:numId="7">
    <w:abstractNumId w:val="9"/>
  </w:num>
  <w:num w:numId="8">
    <w:abstractNumId w:val="14"/>
  </w:num>
  <w:num w:numId="9">
    <w:abstractNumId w:val="22"/>
  </w:num>
  <w:num w:numId="10">
    <w:abstractNumId w:val="3"/>
  </w:num>
  <w:num w:numId="11">
    <w:abstractNumId w:val="8"/>
  </w:num>
  <w:num w:numId="12">
    <w:abstractNumId w:val="1"/>
  </w:num>
  <w:num w:numId="13">
    <w:abstractNumId w:val="4"/>
  </w:num>
  <w:num w:numId="14">
    <w:abstractNumId w:val="12"/>
  </w:num>
  <w:num w:numId="15">
    <w:abstractNumId w:val="11"/>
  </w:num>
  <w:num w:numId="16">
    <w:abstractNumId w:val="20"/>
  </w:num>
  <w:num w:numId="17">
    <w:abstractNumId w:val="5"/>
  </w:num>
  <w:num w:numId="18">
    <w:abstractNumId w:val="26"/>
  </w:num>
  <w:num w:numId="19">
    <w:abstractNumId w:val="23"/>
  </w:num>
  <w:num w:numId="20">
    <w:abstractNumId w:val="18"/>
  </w:num>
  <w:num w:numId="21">
    <w:abstractNumId w:val="25"/>
  </w:num>
  <w:num w:numId="22">
    <w:abstractNumId w:val="7"/>
  </w:num>
  <w:num w:numId="23">
    <w:abstractNumId w:val="0"/>
  </w:num>
  <w:num w:numId="24">
    <w:abstractNumId w:val="0"/>
  </w:num>
  <w:num w:numId="25">
    <w:abstractNumId w:val="13"/>
  </w:num>
  <w:num w:numId="26">
    <w:abstractNumId w:val="2"/>
  </w:num>
  <w:num w:numId="27">
    <w:abstractNumId w:val="6"/>
  </w:num>
  <w:num w:numId="28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C61"/>
    <w:rsid w:val="000168CB"/>
    <w:rsid w:val="00052382"/>
    <w:rsid w:val="00060489"/>
    <w:rsid w:val="00064546"/>
    <w:rsid w:val="0006568A"/>
    <w:rsid w:val="00073969"/>
    <w:rsid w:val="00076F0F"/>
    <w:rsid w:val="00084253"/>
    <w:rsid w:val="000D1F49"/>
    <w:rsid w:val="000E6867"/>
    <w:rsid w:val="00104084"/>
    <w:rsid w:val="001727CA"/>
    <w:rsid w:val="00194982"/>
    <w:rsid w:val="001A6C68"/>
    <w:rsid w:val="001C7553"/>
    <w:rsid w:val="001D54E2"/>
    <w:rsid w:val="00257074"/>
    <w:rsid w:val="002B7C69"/>
    <w:rsid w:val="002C56E6"/>
    <w:rsid w:val="002E4AFC"/>
    <w:rsid w:val="002F2708"/>
    <w:rsid w:val="0030458E"/>
    <w:rsid w:val="00361E11"/>
    <w:rsid w:val="003F0847"/>
    <w:rsid w:val="003F3B10"/>
    <w:rsid w:val="0040090B"/>
    <w:rsid w:val="0046302A"/>
    <w:rsid w:val="00487D2D"/>
    <w:rsid w:val="004B292C"/>
    <w:rsid w:val="004B43AC"/>
    <w:rsid w:val="004C63F9"/>
    <w:rsid w:val="004D5D62"/>
    <w:rsid w:val="004E500D"/>
    <w:rsid w:val="00501C61"/>
    <w:rsid w:val="005112D0"/>
    <w:rsid w:val="00577E06"/>
    <w:rsid w:val="005A3BF7"/>
    <w:rsid w:val="005F2035"/>
    <w:rsid w:val="005F7990"/>
    <w:rsid w:val="00635B84"/>
    <w:rsid w:val="00635FA7"/>
    <w:rsid w:val="0063739C"/>
    <w:rsid w:val="00660E56"/>
    <w:rsid w:val="006F5049"/>
    <w:rsid w:val="0070775F"/>
    <w:rsid w:val="00770F25"/>
    <w:rsid w:val="007A35A8"/>
    <w:rsid w:val="007B0A85"/>
    <w:rsid w:val="007C6A52"/>
    <w:rsid w:val="0082043E"/>
    <w:rsid w:val="00822D7C"/>
    <w:rsid w:val="008311CD"/>
    <w:rsid w:val="008629F4"/>
    <w:rsid w:val="008B24C6"/>
    <w:rsid w:val="008D3C5B"/>
    <w:rsid w:val="008E203A"/>
    <w:rsid w:val="0091229C"/>
    <w:rsid w:val="009129A0"/>
    <w:rsid w:val="00933F0A"/>
    <w:rsid w:val="00940E73"/>
    <w:rsid w:val="00950C1A"/>
    <w:rsid w:val="00955363"/>
    <w:rsid w:val="0098597D"/>
    <w:rsid w:val="0098680E"/>
    <w:rsid w:val="009B15B0"/>
    <w:rsid w:val="009F619A"/>
    <w:rsid w:val="009F6DDE"/>
    <w:rsid w:val="00A370A8"/>
    <w:rsid w:val="00B07931"/>
    <w:rsid w:val="00B933F2"/>
    <w:rsid w:val="00BD4753"/>
    <w:rsid w:val="00BD5CB1"/>
    <w:rsid w:val="00BE62EE"/>
    <w:rsid w:val="00C003BA"/>
    <w:rsid w:val="00C24813"/>
    <w:rsid w:val="00C42CEA"/>
    <w:rsid w:val="00C46878"/>
    <w:rsid w:val="00CB4A51"/>
    <w:rsid w:val="00CD26ED"/>
    <w:rsid w:val="00CD4532"/>
    <w:rsid w:val="00CD47B0"/>
    <w:rsid w:val="00CE6104"/>
    <w:rsid w:val="00CE7918"/>
    <w:rsid w:val="00CF2687"/>
    <w:rsid w:val="00D16163"/>
    <w:rsid w:val="00DA058E"/>
    <w:rsid w:val="00DB3FAD"/>
    <w:rsid w:val="00E004BE"/>
    <w:rsid w:val="00E61C09"/>
    <w:rsid w:val="00E921FE"/>
    <w:rsid w:val="00EB3B58"/>
    <w:rsid w:val="00EC7359"/>
    <w:rsid w:val="00EE3054"/>
    <w:rsid w:val="00F00606"/>
    <w:rsid w:val="00F01256"/>
    <w:rsid w:val="00F11FED"/>
    <w:rsid w:val="00F921DA"/>
    <w:rsid w:val="00F922ED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A2125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Titre1">
    <w:name w:val="heading 1"/>
    <w:basedOn w:val="Normal"/>
    <w:next w:val="Normal"/>
    <w:link w:val="Titre1C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Corpsdetexte">
    <w:name w:val="Body Text"/>
    <w:basedOn w:val="Normal"/>
    <w:link w:val="CorpsdetexteCar"/>
    <w:uiPriority w:val="1"/>
    <w:semiHidden/>
    <w:rsid w:val="002E4AFC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Titre2Car">
    <w:name w:val="Titre 2 Car"/>
    <w:basedOn w:val="Policepardfaut"/>
    <w:link w:val="Titre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eCar">
    <w:name w:val="Date Car"/>
    <w:basedOn w:val="Policepardfaut"/>
    <w:link w:val="Date"/>
    <w:uiPriority w:val="99"/>
    <w:semiHidden/>
    <w:rsid w:val="002E4AFC"/>
    <w:rPr>
      <w:rFonts w:eastAsia="Times New Roman" w:cs="Georgia"/>
    </w:rPr>
  </w:style>
  <w:style w:type="character" w:customStyle="1" w:styleId="Titre3Car">
    <w:name w:val="Titre 3 Car"/>
    <w:basedOn w:val="Policepardfaut"/>
    <w:link w:val="Titre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Corpsdetexte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rience">
    <w:name w:val="Expérience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Pieddepage">
    <w:name w:val="footer"/>
    <w:basedOn w:val="Normal"/>
    <w:link w:val="PieddepageC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E4AFC"/>
    <w:rPr>
      <w:rFonts w:eastAsia="Times New Roman" w:cs="Arial"/>
    </w:rPr>
  </w:style>
  <w:style w:type="paragraph" w:styleId="En-tte">
    <w:name w:val="header"/>
    <w:basedOn w:val="Normal"/>
    <w:link w:val="En-tteC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E4AFC"/>
    <w:rPr>
      <w:rFonts w:eastAsia="Times New Roman" w:cs="Arial"/>
    </w:rPr>
  </w:style>
  <w:style w:type="paragraph" w:customStyle="1" w:styleId="Informations">
    <w:name w:val="Informations"/>
    <w:basedOn w:val="Corpsdetexte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Listepuces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Paragraphedeliste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2E4AFC"/>
    <w:rPr>
      <w:color w:val="808080"/>
    </w:rPr>
  </w:style>
  <w:style w:type="character" w:styleId="lev">
    <w:name w:val="Strong"/>
    <w:basedOn w:val="Policepardfaut"/>
    <w:uiPriority w:val="22"/>
    <w:semiHidden/>
    <w:qFormat/>
    <w:rsid w:val="002E4AFC"/>
    <w:rPr>
      <w:b/>
      <w:bCs/>
      <w:color w:val="FF7707" w:themeColor="accent2"/>
    </w:rPr>
  </w:style>
  <w:style w:type="table" w:styleId="Grilledutableau">
    <w:name w:val="Table Grid"/>
    <w:basedOn w:val="Tableau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tableau">
    <w:name w:val="Paragraphe de tableau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re">
    <w:name w:val="Title"/>
    <w:basedOn w:val="Corpsdetexte"/>
    <w:next w:val="Normal"/>
    <w:link w:val="TitreC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707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7074"/>
    <w:rPr>
      <w:rFonts w:ascii="Segoe UI" w:eastAsia="Times New Roman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01C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wmf"/><Relationship Id="rId3" Type="http://schemas.openxmlformats.org/officeDocument/2006/relationships/customXml" Target="../customXml/item3.xm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sandrine.clement31@gmail.com" TargetMode="Externa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../ppt/media/image18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5.png"/><Relationship Id="rId32" Type="http://schemas.openxmlformats.org/officeDocument/2006/relationships/image" Target="media/image60.wmf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4.png"/><Relationship Id="rId10" Type="http://schemas.openxmlformats.org/officeDocument/2006/relationships/endnotes" Target="endnotes.xml"/><Relationship Id="rId31" Type="http://schemas.openxmlformats.org/officeDocument/2006/relationships/image" Target="media/image6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andrine.clement31@gmail.com" TargetMode="External"/><Relationship Id="rId22" Type="http://schemas.openxmlformats.org/officeDocument/2006/relationships/image" Target="../ppt/media/image20.svg"/><Relationship Id="rId30" Type="http://schemas.openxmlformats.org/officeDocument/2006/relationships/image" Target="../ppt/media/image28.sv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ment.s\AppData\Roaming\Microsoft\Templates\Portrait%20pour%20lettre%20de%20motivation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B4678-E277-4D5B-A6A6-8F0832DF08D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B175091-342D-449D-B351-046177829C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570AC6-2D7E-45EC-9D0C-0C1F84185A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0F9534C-416F-406B-85A3-321E32E8B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Portrait pour lettre de motivation</Template>
  <TotalTime>0</TotalTime>
  <Pages>1</Pages>
  <Words>118</Words>
  <Characters>653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2023-10-06T10:32:00Z</dcterms:created>
  <dcterms:modified xsi:type="dcterms:W3CDTF">2025-03-10T08:41:00Z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